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4EF91" w14:textId="77777777" w:rsidR="00522AE5" w:rsidRPr="00D32DFC" w:rsidRDefault="00D32DFC" w:rsidP="00D32DFC">
      <w:pPr>
        <w:jc w:val="center"/>
        <w:rPr>
          <w:b/>
          <w:sz w:val="36"/>
          <w:szCs w:val="36"/>
        </w:rPr>
      </w:pPr>
      <w:r w:rsidRPr="00D32DFC">
        <w:rPr>
          <w:b/>
          <w:sz w:val="36"/>
          <w:szCs w:val="36"/>
        </w:rPr>
        <w:t>ΑΘΛΗΤΙΚΑ ΑΠΟΓΕΥΜΑΤΑ  ΣΧΟΛΕΙΩΝ Μ.Ε. ΛΕΜΕΣΟΥ</w:t>
      </w:r>
    </w:p>
    <w:p w14:paraId="42376E09" w14:textId="77777777" w:rsidR="00D32DFC" w:rsidRPr="009715A7" w:rsidRDefault="00D32DFC">
      <w:pPr>
        <w:rPr>
          <w:b/>
          <w:sz w:val="24"/>
          <w:szCs w:val="24"/>
        </w:rPr>
      </w:pPr>
    </w:p>
    <w:p w14:paraId="6385195F" w14:textId="4E09DCD4" w:rsidR="00652C94" w:rsidRPr="005D74D3" w:rsidRDefault="00652C94">
      <w:pPr>
        <w:rPr>
          <w:b/>
          <w:sz w:val="24"/>
          <w:szCs w:val="24"/>
        </w:rPr>
      </w:pPr>
      <w:r w:rsidRPr="00D32DFC">
        <w:rPr>
          <w:b/>
          <w:sz w:val="24"/>
          <w:szCs w:val="24"/>
        </w:rPr>
        <w:t>ΟΝΟΜΑ ΣΧΟΛΕΙΟΥ</w:t>
      </w:r>
      <w:r w:rsidR="005D74D3">
        <w:rPr>
          <w:b/>
          <w:sz w:val="24"/>
          <w:szCs w:val="24"/>
        </w:rPr>
        <w:t xml:space="preserve">:  </w:t>
      </w:r>
      <w:r w:rsidR="00AA6A7A">
        <w:rPr>
          <w:b/>
          <w:sz w:val="24"/>
          <w:szCs w:val="24"/>
        </w:rPr>
        <w:t>………………………………………………….</w:t>
      </w:r>
    </w:p>
    <w:p w14:paraId="042B4402" w14:textId="77777777" w:rsidR="00652C94" w:rsidRPr="006C1A8D" w:rsidRDefault="00652C94">
      <w:pPr>
        <w:rPr>
          <w:lang w:val="en-US"/>
        </w:rPr>
      </w:pPr>
    </w:p>
    <w:p w14:paraId="0ADCA2D3" w14:textId="77777777" w:rsidR="00652C94" w:rsidRPr="00652C94" w:rsidRDefault="00652C94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Y="109"/>
        <w:tblW w:w="15559" w:type="dxa"/>
        <w:tblLayout w:type="fixed"/>
        <w:tblLook w:val="04A0" w:firstRow="1" w:lastRow="0" w:firstColumn="1" w:lastColumn="0" w:noHBand="0" w:noVBand="1"/>
      </w:tblPr>
      <w:tblGrid>
        <w:gridCol w:w="1101"/>
        <w:gridCol w:w="2551"/>
        <w:gridCol w:w="1559"/>
        <w:gridCol w:w="2127"/>
        <w:gridCol w:w="1984"/>
        <w:gridCol w:w="2693"/>
        <w:gridCol w:w="1560"/>
        <w:gridCol w:w="1984"/>
      </w:tblGrid>
      <w:tr w:rsidR="002B7B8D" w:rsidRPr="00412816" w14:paraId="72F8B192" w14:textId="77777777" w:rsidTr="00C9489B">
        <w:trPr>
          <w:trHeight w:val="517"/>
        </w:trPr>
        <w:tc>
          <w:tcPr>
            <w:tcW w:w="15559" w:type="dxa"/>
            <w:gridSpan w:val="8"/>
          </w:tcPr>
          <w:p w14:paraId="4D5F1E91" w14:textId="77777777" w:rsidR="00E54957" w:rsidRPr="00901303" w:rsidRDefault="00E54957" w:rsidP="005A222F">
            <w:pPr>
              <w:jc w:val="center"/>
              <w:rPr>
                <w:rFonts w:cs="Arial"/>
                <w:b/>
              </w:rPr>
            </w:pPr>
          </w:p>
          <w:p w14:paraId="55247711" w14:textId="2BDC8D75" w:rsidR="002B7B8D" w:rsidRPr="009715A7" w:rsidRDefault="002B7B8D" w:rsidP="0025512E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ΠΡΟΓΡΑΜΜΑ ΑΘΛΗΤΙΚΑ ΑΠΟΓΕΥΜΑΤΑ ΚΑΘΗΓΗΤΩΝ ΦΥΣΙΚΗΣ ΑΓΩΓΗΣ 20</w:t>
            </w:r>
            <w:r w:rsidR="00D85EC0">
              <w:rPr>
                <w:rFonts w:cs="Arial"/>
                <w:b/>
              </w:rPr>
              <w:t>2</w:t>
            </w:r>
            <w:r w:rsidR="00AA6A7A">
              <w:rPr>
                <w:rFonts w:cs="Arial"/>
                <w:b/>
              </w:rPr>
              <w:t>6</w:t>
            </w:r>
            <w:r w:rsidR="00652C94">
              <w:rPr>
                <w:rFonts w:cs="Arial"/>
                <w:b/>
              </w:rPr>
              <w:t xml:space="preserve"> – 20</w:t>
            </w:r>
            <w:r w:rsidR="00EF589E" w:rsidRPr="00EF589E">
              <w:rPr>
                <w:rFonts w:cs="Arial"/>
                <w:b/>
              </w:rPr>
              <w:t>2</w:t>
            </w:r>
            <w:r w:rsidR="00AA6A7A">
              <w:rPr>
                <w:rFonts w:cs="Arial"/>
                <w:b/>
              </w:rPr>
              <w:t>7</w:t>
            </w:r>
          </w:p>
        </w:tc>
      </w:tr>
      <w:tr w:rsidR="00C9489B" w:rsidRPr="00412816" w14:paraId="4FF66325" w14:textId="77777777" w:rsidTr="00C9489B">
        <w:trPr>
          <w:trHeight w:val="797"/>
        </w:trPr>
        <w:tc>
          <w:tcPr>
            <w:tcW w:w="1101" w:type="dxa"/>
            <w:vAlign w:val="center"/>
          </w:tcPr>
          <w:p w14:paraId="49C12B8B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ΠΜΠ</w:t>
            </w:r>
          </w:p>
        </w:tc>
        <w:tc>
          <w:tcPr>
            <w:tcW w:w="2551" w:type="dxa"/>
            <w:vAlign w:val="center"/>
          </w:tcPr>
          <w:p w14:paraId="12B056EE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ΕΠΩΝΥΜΟ</w:t>
            </w:r>
          </w:p>
        </w:tc>
        <w:tc>
          <w:tcPr>
            <w:tcW w:w="1559" w:type="dxa"/>
            <w:vAlign w:val="center"/>
          </w:tcPr>
          <w:p w14:paraId="12039D5D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ΟΝΟΜΑ</w:t>
            </w:r>
          </w:p>
        </w:tc>
        <w:tc>
          <w:tcPr>
            <w:tcW w:w="2127" w:type="dxa"/>
            <w:vAlign w:val="center"/>
          </w:tcPr>
          <w:p w14:paraId="2FB8B567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ΔΙΔΑΚΤΙΚΕΣ</w:t>
            </w:r>
          </w:p>
          <w:p w14:paraId="5C14083C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ΠΕΡΙΟΔΟΙ</w:t>
            </w:r>
          </w:p>
        </w:tc>
        <w:tc>
          <w:tcPr>
            <w:tcW w:w="1984" w:type="dxa"/>
          </w:tcPr>
          <w:p w14:paraId="078CBB25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ΜΕΡΕΣ</w:t>
            </w:r>
          </w:p>
          <w:p w14:paraId="3CF429A6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ΑΘΛΗΤΙΚΟΥ</w:t>
            </w:r>
          </w:p>
          <w:p w14:paraId="7DEE8969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ΑΠΟΓΕΥΜΑΤΟΣ</w:t>
            </w:r>
          </w:p>
        </w:tc>
        <w:tc>
          <w:tcPr>
            <w:tcW w:w="2693" w:type="dxa"/>
          </w:tcPr>
          <w:p w14:paraId="431A859E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ΩΡΕΣ</w:t>
            </w:r>
          </w:p>
          <w:p w14:paraId="6B84DDA1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ΑΘΛΗΤΙΚΟΥ</w:t>
            </w:r>
          </w:p>
          <w:p w14:paraId="63376485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ΑΠΟΓΕΥΜΑΤΟΣ</w:t>
            </w:r>
          </w:p>
        </w:tc>
        <w:tc>
          <w:tcPr>
            <w:tcW w:w="1560" w:type="dxa"/>
            <w:vAlign w:val="center"/>
          </w:tcPr>
          <w:p w14:paraId="5F18260B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ΤΗΛ</w:t>
            </w:r>
          </w:p>
          <w:p w14:paraId="3C786B22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ΚΙΝΗΤΟ</w:t>
            </w:r>
          </w:p>
        </w:tc>
        <w:tc>
          <w:tcPr>
            <w:tcW w:w="1984" w:type="dxa"/>
            <w:vAlign w:val="center"/>
          </w:tcPr>
          <w:p w14:paraId="72B2C9D8" w14:textId="77777777" w:rsidR="00C9489B" w:rsidRPr="0008329E" w:rsidRDefault="00C9489B" w:rsidP="002B7B8D">
            <w:pPr>
              <w:jc w:val="center"/>
              <w:rPr>
                <w:rFonts w:cs="Arial"/>
                <w:b/>
              </w:rPr>
            </w:pPr>
            <w:r w:rsidRPr="0008329E">
              <w:rPr>
                <w:rFonts w:cs="Arial"/>
                <w:b/>
              </w:rPr>
              <w:t>ΟΜΑΔΑ</w:t>
            </w:r>
          </w:p>
        </w:tc>
      </w:tr>
      <w:tr w:rsidR="00C9489B" w:rsidRPr="00412816" w14:paraId="1907016B" w14:textId="77777777" w:rsidTr="00C9489B">
        <w:trPr>
          <w:trHeight w:val="532"/>
        </w:trPr>
        <w:tc>
          <w:tcPr>
            <w:tcW w:w="1101" w:type="dxa"/>
          </w:tcPr>
          <w:p w14:paraId="3A467010" w14:textId="54898E66" w:rsidR="00C9489B" w:rsidRPr="00652C94" w:rsidRDefault="00C9489B" w:rsidP="002B7B8D">
            <w:pPr>
              <w:rPr>
                <w:rFonts w:cs="Arial"/>
              </w:rPr>
            </w:pPr>
          </w:p>
        </w:tc>
        <w:tc>
          <w:tcPr>
            <w:tcW w:w="2551" w:type="dxa"/>
          </w:tcPr>
          <w:p w14:paraId="3B45E5B0" w14:textId="75E8B9AB" w:rsidR="00C9489B" w:rsidRPr="0008329E" w:rsidRDefault="00C9489B" w:rsidP="002B7B8D">
            <w:pPr>
              <w:rPr>
                <w:rFonts w:cs="Arial"/>
              </w:rPr>
            </w:pPr>
          </w:p>
        </w:tc>
        <w:tc>
          <w:tcPr>
            <w:tcW w:w="1559" w:type="dxa"/>
          </w:tcPr>
          <w:p w14:paraId="03895C8B" w14:textId="37DD28C8" w:rsidR="00C9489B" w:rsidRPr="0008329E" w:rsidRDefault="00C9489B" w:rsidP="002B7B8D">
            <w:pPr>
              <w:rPr>
                <w:rFonts w:cs="Arial"/>
              </w:rPr>
            </w:pPr>
          </w:p>
        </w:tc>
        <w:tc>
          <w:tcPr>
            <w:tcW w:w="2127" w:type="dxa"/>
          </w:tcPr>
          <w:p w14:paraId="47AFFE89" w14:textId="1377EE81" w:rsidR="00C9489B" w:rsidRPr="00AA6A7A" w:rsidRDefault="00C9489B" w:rsidP="004A71C1">
            <w:pPr>
              <w:jc w:val="center"/>
              <w:rPr>
                <w:rFonts w:cs="Arial"/>
              </w:rPr>
            </w:pPr>
          </w:p>
        </w:tc>
        <w:tc>
          <w:tcPr>
            <w:tcW w:w="1984" w:type="dxa"/>
          </w:tcPr>
          <w:p w14:paraId="45C4B6E5" w14:textId="0CF7B51D" w:rsidR="00C9489B" w:rsidRPr="0008329E" w:rsidRDefault="00C9489B" w:rsidP="004A71C1">
            <w:pPr>
              <w:jc w:val="center"/>
              <w:rPr>
                <w:rFonts w:cs="Arial"/>
              </w:rPr>
            </w:pPr>
          </w:p>
        </w:tc>
        <w:tc>
          <w:tcPr>
            <w:tcW w:w="2693" w:type="dxa"/>
          </w:tcPr>
          <w:p w14:paraId="26A942F7" w14:textId="77777777" w:rsidR="00C9489B" w:rsidRPr="0008329E" w:rsidRDefault="005D74D3" w:rsidP="004A71C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13:35 – 15:05</w:t>
            </w:r>
          </w:p>
        </w:tc>
        <w:tc>
          <w:tcPr>
            <w:tcW w:w="1560" w:type="dxa"/>
          </w:tcPr>
          <w:p w14:paraId="467AB40E" w14:textId="64B32921" w:rsidR="00C9489B" w:rsidRPr="0008329E" w:rsidRDefault="00C9489B" w:rsidP="004A71C1">
            <w:pPr>
              <w:jc w:val="center"/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14:paraId="5EFC8855" w14:textId="7C7F86C4" w:rsidR="009715A7" w:rsidRPr="0008329E" w:rsidRDefault="009715A7" w:rsidP="00AA6A7A">
            <w:pPr>
              <w:jc w:val="center"/>
              <w:rPr>
                <w:rFonts w:cs="Arial"/>
              </w:rPr>
            </w:pPr>
          </w:p>
        </w:tc>
      </w:tr>
    </w:tbl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22"/>
        <w:gridCol w:w="3123"/>
        <w:gridCol w:w="3123"/>
        <w:gridCol w:w="3123"/>
        <w:gridCol w:w="3068"/>
      </w:tblGrid>
      <w:tr w:rsidR="00D34E03" w:rsidRPr="007B5152" w14:paraId="52B33C7E" w14:textId="77777777" w:rsidTr="00091FD2">
        <w:tc>
          <w:tcPr>
            <w:tcW w:w="15559" w:type="dxa"/>
            <w:gridSpan w:val="5"/>
          </w:tcPr>
          <w:p w14:paraId="3CCE25DC" w14:textId="77777777" w:rsidR="00E54957" w:rsidRPr="00901303" w:rsidRDefault="00E54957" w:rsidP="003A432F">
            <w:pPr>
              <w:jc w:val="center"/>
              <w:rPr>
                <w:b/>
              </w:rPr>
            </w:pPr>
          </w:p>
          <w:p w14:paraId="4B8F4768" w14:textId="7C5828C1" w:rsidR="00D34E03" w:rsidRPr="00B32AB3" w:rsidRDefault="00D34E03" w:rsidP="0025512E">
            <w:pPr>
              <w:jc w:val="center"/>
              <w:rPr>
                <w:b/>
              </w:rPr>
            </w:pPr>
            <w:r w:rsidRPr="0001238C">
              <w:rPr>
                <w:b/>
              </w:rPr>
              <w:t>ΣΤΟΙΧΕΙΑ ΜΑΘΗΤΩΝ ΤΩΝ ΟΜΑΔΩΝ</w:t>
            </w:r>
            <w:r w:rsidR="0025512E">
              <w:rPr>
                <w:b/>
              </w:rPr>
              <w:t xml:space="preserve"> </w:t>
            </w:r>
            <w:r w:rsidR="00B32AB3">
              <w:rPr>
                <w:b/>
              </w:rPr>
              <w:t>ΤΟΥ ΣΧΟΛΕΙΟΥ ΣΧΟΛΙΚΗ ΧΡΟΝΙΑ 202</w:t>
            </w:r>
            <w:r w:rsidR="00AA6A7A">
              <w:rPr>
                <w:b/>
              </w:rPr>
              <w:t>6</w:t>
            </w:r>
            <w:r w:rsidR="0065393E">
              <w:rPr>
                <w:b/>
              </w:rPr>
              <w:t>– 20</w:t>
            </w:r>
            <w:r w:rsidR="0025512E" w:rsidRPr="0025512E">
              <w:rPr>
                <w:b/>
              </w:rPr>
              <w:t>2</w:t>
            </w:r>
            <w:r w:rsidR="00AA6A7A">
              <w:rPr>
                <w:b/>
              </w:rPr>
              <w:t>7</w:t>
            </w:r>
          </w:p>
        </w:tc>
      </w:tr>
      <w:tr w:rsidR="003816FA" w:rsidRPr="00AD7EE2" w14:paraId="0CC5D067" w14:textId="77777777" w:rsidTr="008546FF">
        <w:tc>
          <w:tcPr>
            <w:tcW w:w="3122" w:type="dxa"/>
            <w:vAlign w:val="center"/>
          </w:tcPr>
          <w:p w14:paraId="41249433" w14:textId="77777777" w:rsidR="003816FA" w:rsidRPr="00AD7EE2" w:rsidRDefault="003A432F" w:rsidP="008546FF">
            <w:pPr>
              <w:jc w:val="center"/>
              <w:rPr>
                <w:rFonts w:cs="Arial"/>
                <w:b/>
              </w:rPr>
            </w:pPr>
            <w:r w:rsidRPr="00AD7EE2">
              <w:rPr>
                <w:rFonts w:cs="Arial"/>
                <w:b/>
              </w:rPr>
              <w:t>ΣΧΟΛΕΙΟ</w:t>
            </w:r>
          </w:p>
        </w:tc>
        <w:tc>
          <w:tcPr>
            <w:tcW w:w="3123" w:type="dxa"/>
            <w:vAlign w:val="center"/>
          </w:tcPr>
          <w:p w14:paraId="33564DFB" w14:textId="77777777" w:rsidR="003816FA" w:rsidRPr="00AD7EE2" w:rsidRDefault="003A432F" w:rsidP="008546FF">
            <w:pPr>
              <w:jc w:val="center"/>
              <w:rPr>
                <w:rFonts w:cs="Arial"/>
                <w:b/>
              </w:rPr>
            </w:pPr>
            <w:r w:rsidRPr="00AD7EE2">
              <w:rPr>
                <w:rFonts w:cs="Arial"/>
                <w:b/>
              </w:rPr>
              <w:t>ΟΝΟΜΑ</w:t>
            </w:r>
            <w:r w:rsidR="0021382E" w:rsidRPr="00AD7EE2">
              <w:rPr>
                <w:rFonts w:cs="Arial"/>
                <w:b/>
              </w:rPr>
              <w:t>ΤΕΠΩΝΥΜΟ</w:t>
            </w:r>
            <w:r w:rsidRPr="00AD7EE2">
              <w:rPr>
                <w:rFonts w:cs="Arial"/>
                <w:b/>
              </w:rPr>
              <w:t xml:space="preserve"> ΜΑΘΗΤΗ</w:t>
            </w:r>
          </w:p>
        </w:tc>
        <w:tc>
          <w:tcPr>
            <w:tcW w:w="3123" w:type="dxa"/>
            <w:vAlign w:val="center"/>
          </w:tcPr>
          <w:p w14:paraId="10FA6DC7" w14:textId="77777777" w:rsidR="003816FA" w:rsidRDefault="003A432F" w:rsidP="00652C94">
            <w:pPr>
              <w:jc w:val="center"/>
              <w:rPr>
                <w:rFonts w:cs="Arial"/>
                <w:b/>
              </w:rPr>
            </w:pPr>
            <w:r w:rsidRPr="00AD7EE2">
              <w:rPr>
                <w:rFonts w:cs="Arial"/>
                <w:b/>
              </w:rPr>
              <w:t>ΟΜΑΔΑ</w:t>
            </w:r>
          </w:p>
          <w:p w14:paraId="72522BBB" w14:textId="77777777" w:rsidR="00652C94" w:rsidRPr="00AD7EE2" w:rsidRDefault="00652C94" w:rsidP="00652C9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3123" w:type="dxa"/>
            <w:vAlign w:val="center"/>
          </w:tcPr>
          <w:p w14:paraId="556486DD" w14:textId="77777777" w:rsidR="003816FA" w:rsidRPr="00AD7EE2" w:rsidRDefault="003A432F" w:rsidP="008546FF">
            <w:pPr>
              <w:jc w:val="center"/>
              <w:rPr>
                <w:rFonts w:cs="Arial"/>
                <w:b/>
              </w:rPr>
            </w:pPr>
            <w:r w:rsidRPr="00AD7EE2">
              <w:rPr>
                <w:rFonts w:cs="Arial"/>
                <w:b/>
              </w:rPr>
              <w:t>ΤΜΗΜΑ</w:t>
            </w:r>
          </w:p>
        </w:tc>
        <w:tc>
          <w:tcPr>
            <w:tcW w:w="3068" w:type="dxa"/>
            <w:vAlign w:val="center"/>
          </w:tcPr>
          <w:p w14:paraId="0C96B5B6" w14:textId="77777777" w:rsidR="003816FA" w:rsidRPr="00AD7EE2" w:rsidRDefault="003A432F" w:rsidP="008546FF">
            <w:pPr>
              <w:jc w:val="center"/>
              <w:rPr>
                <w:rFonts w:cs="Arial"/>
                <w:b/>
              </w:rPr>
            </w:pPr>
            <w:r w:rsidRPr="00AD7EE2">
              <w:rPr>
                <w:rFonts w:cs="Arial"/>
                <w:b/>
              </w:rPr>
              <w:t>ΚΑΘΗΓΗΤΗΣ</w:t>
            </w:r>
          </w:p>
        </w:tc>
      </w:tr>
      <w:tr w:rsidR="00247DEF" w:rsidRPr="00AD7EE2" w14:paraId="0FE79D05" w14:textId="77777777" w:rsidTr="00BB3DF6">
        <w:tc>
          <w:tcPr>
            <w:tcW w:w="3122" w:type="dxa"/>
            <w:vMerge w:val="restart"/>
          </w:tcPr>
          <w:p w14:paraId="1BD8A542" w14:textId="77777777" w:rsidR="00247DEF" w:rsidRDefault="00247DEF" w:rsidP="00A73B98">
            <w:pPr>
              <w:jc w:val="center"/>
              <w:rPr>
                <w:rFonts w:cs="Arial"/>
              </w:rPr>
            </w:pPr>
          </w:p>
          <w:p w14:paraId="6148A466" w14:textId="77777777" w:rsidR="009715A7" w:rsidRDefault="009715A7" w:rsidP="00A73B98">
            <w:pPr>
              <w:jc w:val="center"/>
              <w:rPr>
                <w:rFonts w:cs="Arial"/>
              </w:rPr>
            </w:pPr>
          </w:p>
          <w:p w14:paraId="3AD7CB93" w14:textId="77777777" w:rsidR="009715A7" w:rsidRDefault="009715A7" w:rsidP="00A73B98">
            <w:pPr>
              <w:jc w:val="center"/>
              <w:rPr>
                <w:rFonts w:cs="Arial"/>
              </w:rPr>
            </w:pPr>
          </w:p>
          <w:p w14:paraId="1CFF6180" w14:textId="755078E1" w:rsidR="009715A7" w:rsidRPr="0001238C" w:rsidRDefault="009715A7" w:rsidP="00AA6A7A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0C4C2E0A" w14:textId="411D4BFC" w:rsidR="00247DEF" w:rsidRPr="0001238C" w:rsidRDefault="00247DEF" w:rsidP="00731FC9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618EF47F" w14:textId="2D0CE518" w:rsidR="00247DEF" w:rsidRPr="0001238C" w:rsidRDefault="00247DEF" w:rsidP="00731FC9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44469530" w14:textId="143BAFEC" w:rsidR="00247DEF" w:rsidRPr="0001238C" w:rsidRDefault="00247DEF" w:rsidP="00731FC9">
            <w:pPr>
              <w:pStyle w:val="Heading3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068" w:type="dxa"/>
            <w:vMerge w:val="restart"/>
          </w:tcPr>
          <w:p w14:paraId="62D61F3D" w14:textId="77777777" w:rsidR="00247DEF" w:rsidRDefault="00247DEF" w:rsidP="009715A7">
            <w:pPr>
              <w:jc w:val="center"/>
              <w:rPr>
                <w:rFonts w:cs="Arial"/>
              </w:rPr>
            </w:pPr>
          </w:p>
          <w:p w14:paraId="4B7947F8" w14:textId="77777777" w:rsidR="009715A7" w:rsidRDefault="009715A7" w:rsidP="009715A7">
            <w:pPr>
              <w:jc w:val="center"/>
              <w:rPr>
                <w:rFonts w:cs="Arial"/>
              </w:rPr>
            </w:pPr>
          </w:p>
          <w:p w14:paraId="06CAC2A6" w14:textId="77777777" w:rsidR="009715A7" w:rsidRDefault="009715A7" w:rsidP="009715A7">
            <w:pPr>
              <w:jc w:val="center"/>
              <w:rPr>
                <w:rFonts w:cs="Arial"/>
              </w:rPr>
            </w:pPr>
          </w:p>
          <w:p w14:paraId="2B9A0DB5" w14:textId="77777777" w:rsidR="009715A7" w:rsidRDefault="009715A7" w:rsidP="009715A7">
            <w:pPr>
              <w:jc w:val="center"/>
              <w:rPr>
                <w:rFonts w:cs="Arial"/>
              </w:rPr>
            </w:pPr>
          </w:p>
          <w:p w14:paraId="500CA375" w14:textId="32CB4CA3" w:rsidR="009715A7" w:rsidRPr="00AD7EE2" w:rsidRDefault="009715A7" w:rsidP="009715A7">
            <w:pPr>
              <w:jc w:val="center"/>
              <w:rPr>
                <w:rFonts w:cs="Arial"/>
              </w:rPr>
            </w:pPr>
          </w:p>
        </w:tc>
      </w:tr>
      <w:tr w:rsidR="00492AED" w:rsidRPr="00AD7EE2" w14:paraId="3FB94968" w14:textId="77777777" w:rsidTr="00BB3DF6">
        <w:tc>
          <w:tcPr>
            <w:tcW w:w="3122" w:type="dxa"/>
            <w:vMerge/>
          </w:tcPr>
          <w:p w14:paraId="437F704E" w14:textId="77777777" w:rsidR="00492AED" w:rsidRPr="0001238C" w:rsidRDefault="00492AED" w:rsidP="00A73B9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0B042F9D" w14:textId="614EBBCC" w:rsidR="00492AED" w:rsidRPr="00EA4683" w:rsidRDefault="00492AED" w:rsidP="00D34B58">
            <w:pPr>
              <w:rPr>
                <w:rFonts w:cs="Arial"/>
                <w:lang w:val="en-US"/>
              </w:rPr>
            </w:pPr>
          </w:p>
        </w:tc>
        <w:tc>
          <w:tcPr>
            <w:tcW w:w="3123" w:type="dxa"/>
          </w:tcPr>
          <w:p w14:paraId="3AA35441" w14:textId="4970F792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26E420A0" w14:textId="5EF0B289" w:rsidR="00492AED" w:rsidRPr="0001238C" w:rsidRDefault="00492AED" w:rsidP="00D34B58">
            <w:pPr>
              <w:pStyle w:val="Heading3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068" w:type="dxa"/>
            <w:vMerge/>
          </w:tcPr>
          <w:p w14:paraId="18C459E4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714E5952" w14:textId="77777777" w:rsidTr="00BB3DF6">
        <w:tc>
          <w:tcPr>
            <w:tcW w:w="3122" w:type="dxa"/>
            <w:vMerge/>
          </w:tcPr>
          <w:p w14:paraId="424202DB" w14:textId="77777777" w:rsidR="00492AED" w:rsidRPr="0001238C" w:rsidRDefault="00492AED" w:rsidP="00A73B9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797470DC" w14:textId="3823A93D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031A97F2" w14:textId="7D1C1729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2E43C14F" w14:textId="31C84FD8" w:rsidR="00492AED" w:rsidRPr="0001238C" w:rsidRDefault="00492AED" w:rsidP="00D34B58">
            <w:pPr>
              <w:pStyle w:val="Heading3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068" w:type="dxa"/>
            <w:vMerge/>
          </w:tcPr>
          <w:p w14:paraId="785BB57C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6EC11232" w14:textId="77777777" w:rsidTr="00BB3DF6">
        <w:tc>
          <w:tcPr>
            <w:tcW w:w="3122" w:type="dxa"/>
            <w:vMerge/>
          </w:tcPr>
          <w:p w14:paraId="65C5819E" w14:textId="77777777" w:rsidR="00492AED" w:rsidRPr="0001238C" w:rsidRDefault="00492AED" w:rsidP="00A73B9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650A7AB7" w14:textId="13CC678A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5E12A308" w14:textId="1983205C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0C0560F9" w14:textId="53F56509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4565D59F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4AFE9BA4" w14:textId="77777777" w:rsidTr="00A73B98">
        <w:tc>
          <w:tcPr>
            <w:tcW w:w="3122" w:type="dxa"/>
            <w:vMerge/>
            <w:vAlign w:val="center"/>
          </w:tcPr>
          <w:p w14:paraId="7FE3F568" w14:textId="77777777" w:rsidR="00492AED" w:rsidRPr="0001238C" w:rsidRDefault="00492AED" w:rsidP="00A73B9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674A90B0" w14:textId="1BE1968E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329D9E28" w14:textId="3052DB40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63C945C9" w14:textId="495A71FB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3B872762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1BA1207B" w14:textId="77777777" w:rsidTr="00091FD2">
        <w:tc>
          <w:tcPr>
            <w:tcW w:w="3122" w:type="dxa"/>
            <w:vMerge/>
          </w:tcPr>
          <w:p w14:paraId="24A5AF88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034BBCCA" w14:textId="63A4748C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0B9656B2" w14:textId="72CCFD39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21889ED2" w14:textId="784DF160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11419295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55F83F1B" w14:textId="77777777" w:rsidTr="00091FD2">
        <w:tc>
          <w:tcPr>
            <w:tcW w:w="3122" w:type="dxa"/>
            <w:vMerge/>
          </w:tcPr>
          <w:p w14:paraId="0F67CF50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1C88E9DF" w14:textId="37F9D733" w:rsidR="00492AED" w:rsidRPr="00AF1F06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4B80DBE0" w14:textId="1B743CB1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298009FD" w14:textId="6A323860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300BF665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4B9FA6FF" w14:textId="77777777" w:rsidTr="00091FD2">
        <w:tc>
          <w:tcPr>
            <w:tcW w:w="3122" w:type="dxa"/>
            <w:vMerge/>
          </w:tcPr>
          <w:p w14:paraId="2F99D46A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3B76A5AC" w14:textId="362AF7E6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51BE960B" w14:textId="720D4310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178F06AE" w14:textId="672A2E00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64FFFD27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495FC406" w14:textId="77777777" w:rsidTr="00091FD2">
        <w:tc>
          <w:tcPr>
            <w:tcW w:w="3122" w:type="dxa"/>
            <w:vMerge/>
          </w:tcPr>
          <w:p w14:paraId="46D658B5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2815E9F4" w14:textId="1EA27583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6BBCF314" w14:textId="7393EE0B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4AC6445F" w14:textId="51D7DDCE" w:rsidR="00492AED" w:rsidRPr="0001238C" w:rsidRDefault="00492AED" w:rsidP="00D34B58">
            <w:pPr>
              <w:pStyle w:val="Heading3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068" w:type="dxa"/>
            <w:vMerge/>
          </w:tcPr>
          <w:p w14:paraId="3339BEF6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68D0E07A" w14:textId="77777777" w:rsidTr="00091FD2">
        <w:tc>
          <w:tcPr>
            <w:tcW w:w="3122" w:type="dxa"/>
            <w:vMerge/>
          </w:tcPr>
          <w:p w14:paraId="79F00027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0742E08B" w14:textId="21AD0AAC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2BACD817" w14:textId="28EAF32D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20EAA88C" w14:textId="50DF6DF2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6550D38E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5CB51C8B" w14:textId="77777777" w:rsidTr="00091FD2">
        <w:tc>
          <w:tcPr>
            <w:tcW w:w="3122" w:type="dxa"/>
            <w:vMerge/>
          </w:tcPr>
          <w:p w14:paraId="304085C2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36582A5C" w14:textId="32E58EEF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6F5DDED1" w14:textId="08F84CFE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7F39D821" w14:textId="08E10A02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692572E1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75762C0B" w14:textId="77777777" w:rsidTr="00091FD2">
        <w:tc>
          <w:tcPr>
            <w:tcW w:w="3122" w:type="dxa"/>
            <w:vMerge/>
          </w:tcPr>
          <w:p w14:paraId="2B14F589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5E1C57F8" w14:textId="21D16473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00679EB6" w14:textId="5EDCD17D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224068E3" w14:textId="64DAD7EA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1C048BDC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09996F7B" w14:textId="77777777" w:rsidTr="00091FD2">
        <w:tc>
          <w:tcPr>
            <w:tcW w:w="3122" w:type="dxa"/>
            <w:vMerge/>
          </w:tcPr>
          <w:p w14:paraId="518499E1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67103E8D" w14:textId="77777777" w:rsidR="00492AED" w:rsidRPr="00252C5D" w:rsidRDefault="00492AED" w:rsidP="00D34B5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23" w:type="dxa"/>
          </w:tcPr>
          <w:p w14:paraId="753CA40D" w14:textId="77777777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326E7817" w14:textId="77777777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5301DD73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  <w:tr w:rsidR="00492AED" w:rsidRPr="00AD7EE2" w14:paraId="76008880" w14:textId="77777777" w:rsidTr="00091FD2">
        <w:tc>
          <w:tcPr>
            <w:tcW w:w="3122" w:type="dxa"/>
            <w:vMerge/>
          </w:tcPr>
          <w:p w14:paraId="5E5667F8" w14:textId="77777777" w:rsidR="00492AED" w:rsidRPr="0001238C" w:rsidRDefault="00492AED" w:rsidP="0027368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33DF8E54" w14:textId="77777777" w:rsidR="00492AED" w:rsidRPr="0001238C" w:rsidRDefault="00492AED" w:rsidP="00D34B58">
            <w:pPr>
              <w:rPr>
                <w:rFonts w:cs="Arial"/>
              </w:rPr>
            </w:pPr>
          </w:p>
        </w:tc>
        <w:tc>
          <w:tcPr>
            <w:tcW w:w="3123" w:type="dxa"/>
          </w:tcPr>
          <w:p w14:paraId="22640250" w14:textId="77777777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123" w:type="dxa"/>
          </w:tcPr>
          <w:p w14:paraId="71B969B6" w14:textId="77777777" w:rsidR="00492AED" w:rsidRPr="0001238C" w:rsidRDefault="00492AED" w:rsidP="00D34B58">
            <w:pPr>
              <w:jc w:val="center"/>
              <w:rPr>
                <w:rFonts w:cs="Arial"/>
              </w:rPr>
            </w:pPr>
          </w:p>
        </w:tc>
        <w:tc>
          <w:tcPr>
            <w:tcW w:w="3068" w:type="dxa"/>
            <w:vMerge/>
          </w:tcPr>
          <w:p w14:paraId="71196339" w14:textId="77777777" w:rsidR="00492AED" w:rsidRPr="00AD7EE2" w:rsidRDefault="00492AED" w:rsidP="00273688">
            <w:pPr>
              <w:rPr>
                <w:rFonts w:cs="Arial"/>
              </w:rPr>
            </w:pPr>
          </w:p>
        </w:tc>
      </w:tr>
    </w:tbl>
    <w:p w14:paraId="0D818E04" w14:textId="77777777" w:rsidR="00273688" w:rsidRPr="00AD7EE2" w:rsidRDefault="00273688" w:rsidP="00273688">
      <w:pPr>
        <w:rPr>
          <w:rFonts w:cs="Arial"/>
        </w:rPr>
      </w:pPr>
    </w:p>
    <w:p w14:paraId="3E31D824" w14:textId="77777777" w:rsidR="00E9496E" w:rsidRPr="00AD7EE2" w:rsidRDefault="00E9496E" w:rsidP="00273688">
      <w:pPr>
        <w:rPr>
          <w:rFonts w:cs="Arial"/>
        </w:rPr>
      </w:pPr>
    </w:p>
    <w:p w14:paraId="193DA8C2" w14:textId="77777777" w:rsidR="00E9496E" w:rsidRPr="00AD7EE2" w:rsidRDefault="00E9496E" w:rsidP="00273688">
      <w:pPr>
        <w:rPr>
          <w:rFonts w:cs="Arial"/>
        </w:rPr>
      </w:pPr>
    </w:p>
    <w:p w14:paraId="6D7FDF7C" w14:textId="77777777" w:rsidR="00742545" w:rsidRPr="00742545" w:rsidRDefault="00742545" w:rsidP="00273688">
      <w:pPr>
        <w:rPr>
          <w:rFonts w:ascii="Arial" w:hAnsi="Arial" w:cs="Arial"/>
          <w:lang w:val="en-US"/>
        </w:rPr>
      </w:pPr>
    </w:p>
    <w:sectPr w:rsidR="00742545" w:rsidRPr="00742545" w:rsidSect="00F57B3D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5B66C" w14:textId="77777777" w:rsidR="005D64CF" w:rsidRDefault="005D64CF" w:rsidP="00E9496E">
      <w:r>
        <w:separator/>
      </w:r>
    </w:p>
  </w:endnote>
  <w:endnote w:type="continuationSeparator" w:id="0">
    <w:p w14:paraId="79DAF385" w14:textId="77777777" w:rsidR="005D64CF" w:rsidRDefault="005D64CF" w:rsidP="00E94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C7BCA" w14:textId="77777777" w:rsidR="005D64CF" w:rsidRDefault="005D64CF" w:rsidP="00E9496E">
      <w:r>
        <w:separator/>
      </w:r>
    </w:p>
  </w:footnote>
  <w:footnote w:type="continuationSeparator" w:id="0">
    <w:p w14:paraId="1C32A988" w14:textId="77777777" w:rsidR="005D64CF" w:rsidRDefault="005D64CF" w:rsidP="00E94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CA"/>
    <w:rsid w:val="00005C91"/>
    <w:rsid w:val="0001238C"/>
    <w:rsid w:val="00021166"/>
    <w:rsid w:val="00072022"/>
    <w:rsid w:val="0007226A"/>
    <w:rsid w:val="000830D1"/>
    <w:rsid w:val="0008329E"/>
    <w:rsid w:val="00087361"/>
    <w:rsid w:val="00091FD2"/>
    <w:rsid w:val="00094B26"/>
    <w:rsid w:val="000C709A"/>
    <w:rsid w:val="00112778"/>
    <w:rsid w:val="00117F26"/>
    <w:rsid w:val="001339A5"/>
    <w:rsid w:val="00135F60"/>
    <w:rsid w:val="00175D60"/>
    <w:rsid w:val="001A4E15"/>
    <w:rsid w:val="001B667A"/>
    <w:rsid w:val="001E3850"/>
    <w:rsid w:val="001E60F2"/>
    <w:rsid w:val="001F7662"/>
    <w:rsid w:val="0020193B"/>
    <w:rsid w:val="00212D3E"/>
    <w:rsid w:val="00212FB2"/>
    <w:rsid w:val="0021382E"/>
    <w:rsid w:val="002226CA"/>
    <w:rsid w:val="00234A26"/>
    <w:rsid w:val="00243BE7"/>
    <w:rsid w:val="002465A8"/>
    <w:rsid w:val="00247DEF"/>
    <w:rsid w:val="00252C5D"/>
    <w:rsid w:val="0025512E"/>
    <w:rsid w:val="002702E8"/>
    <w:rsid w:val="00273688"/>
    <w:rsid w:val="0028070E"/>
    <w:rsid w:val="00281D1D"/>
    <w:rsid w:val="002B3E62"/>
    <w:rsid w:val="002B75A2"/>
    <w:rsid w:val="002B7B8D"/>
    <w:rsid w:val="002C1A9F"/>
    <w:rsid w:val="002E0BF0"/>
    <w:rsid w:val="002E5C3A"/>
    <w:rsid w:val="002F3509"/>
    <w:rsid w:val="002F5631"/>
    <w:rsid w:val="003656E4"/>
    <w:rsid w:val="003714FA"/>
    <w:rsid w:val="0037453F"/>
    <w:rsid w:val="003816FA"/>
    <w:rsid w:val="003A432F"/>
    <w:rsid w:val="003C42E8"/>
    <w:rsid w:val="003E3E15"/>
    <w:rsid w:val="00412816"/>
    <w:rsid w:val="00414566"/>
    <w:rsid w:val="00426673"/>
    <w:rsid w:val="00465E7E"/>
    <w:rsid w:val="00480C3E"/>
    <w:rsid w:val="00482E7B"/>
    <w:rsid w:val="00492AED"/>
    <w:rsid w:val="004A71C1"/>
    <w:rsid w:val="004B5E35"/>
    <w:rsid w:val="004C3216"/>
    <w:rsid w:val="004D5F8D"/>
    <w:rsid w:val="004D6483"/>
    <w:rsid w:val="004F0666"/>
    <w:rsid w:val="00502C04"/>
    <w:rsid w:val="00514A50"/>
    <w:rsid w:val="00514B30"/>
    <w:rsid w:val="00522AE5"/>
    <w:rsid w:val="005306A6"/>
    <w:rsid w:val="00530E8D"/>
    <w:rsid w:val="00531E8E"/>
    <w:rsid w:val="00546C1A"/>
    <w:rsid w:val="005763D3"/>
    <w:rsid w:val="00584CA5"/>
    <w:rsid w:val="005932F3"/>
    <w:rsid w:val="005A222F"/>
    <w:rsid w:val="005C4515"/>
    <w:rsid w:val="005D64CF"/>
    <w:rsid w:val="005D74D3"/>
    <w:rsid w:val="005E7A7B"/>
    <w:rsid w:val="005F680C"/>
    <w:rsid w:val="00610DB8"/>
    <w:rsid w:val="00635BCA"/>
    <w:rsid w:val="00652C94"/>
    <w:rsid w:val="0065393E"/>
    <w:rsid w:val="00686B75"/>
    <w:rsid w:val="00697A35"/>
    <w:rsid w:val="006C1A8D"/>
    <w:rsid w:val="006C3840"/>
    <w:rsid w:val="006D08CB"/>
    <w:rsid w:val="006E3190"/>
    <w:rsid w:val="006E353D"/>
    <w:rsid w:val="00702D38"/>
    <w:rsid w:val="00734F01"/>
    <w:rsid w:val="007407BC"/>
    <w:rsid w:val="00742545"/>
    <w:rsid w:val="00757544"/>
    <w:rsid w:val="0079206C"/>
    <w:rsid w:val="00795445"/>
    <w:rsid w:val="007B3B9E"/>
    <w:rsid w:val="007B5152"/>
    <w:rsid w:val="007C5DDA"/>
    <w:rsid w:val="007E43F1"/>
    <w:rsid w:val="008432C6"/>
    <w:rsid w:val="008546FF"/>
    <w:rsid w:val="00854A4A"/>
    <w:rsid w:val="00856B29"/>
    <w:rsid w:val="00864536"/>
    <w:rsid w:val="0088243F"/>
    <w:rsid w:val="00890A55"/>
    <w:rsid w:val="00892B1E"/>
    <w:rsid w:val="00895D62"/>
    <w:rsid w:val="00896DBA"/>
    <w:rsid w:val="008A375D"/>
    <w:rsid w:val="008D2770"/>
    <w:rsid w:val="00901303"/>
    <w:rsid w:val="00916FEB"/>
    <w:rsid w:val="009656FE"/>
    <w:rsid w:val="009715A7"/>
    <w:rsid w:val="00985E8F"/>
    <w:rsid w:val="00986133"/>
    <w:rsid w:val="009A0437"/>
    <w:rsid w:val="009B6CA1"/>
    <w:rsid w:val="009C6989"/>
    <w:rsid w:val="00A1094B"/>
    <w:rsid w:val="00A343A2"/>
    <w:rsid w:val="00A51CAC"/>
    <w:rsid w:val="00A73B98"/>
    <w:rsid w:val="00A77108"/>
    <w:rsid w:val="00A843F2"/>
    <w:rsid w:val="00A96F40"/>
    <w:rsid w:val="00AA6A7A"/>
    <w:rsid w:val="00AC72F9"/>
    <w:rsid w:val="00AD261A"/>
    <w:rsid w:val="00AD2B3D"/>
    <w:rsid w:val="00AD7EE2"/>
    <w:rsid w:val="00AF0D41"/>
    <w:rsid w:val="00AF1F06"/>
    <w:rsid w:val="00B01659"/>
    <w:rsid w:val="00B0685F"/>
    <w:rsid w:val="00B32AB3"/>
    <w:rsid w:val="00B42FCE"/>
    <w:rsid w:val="00B43506"/>
    <w:rsid w:val="00B51A3C"/>
    <w:rsid w:val="00B53FBF"/>
    <w:rsid w:val="00B678D9"/>
    <w:rsid w:val="00B71ECA"/>
    <w:rsid w:val="00B8510E"/>
    <w:rsid w:val="00B86D50"/>
    <w:rsid w:val="00BA3E85"/>
    <w:rsid w:val="00BA5692"/>
    <w:rsid w:val="00BA7A99"/>
    <w:rsid w:val="00BA7BCE"/>
    <w:rsid w:val="00BB290F"/>
    <w:rsid w:val="00BB4FAD"/>
    <w:rsid w:val="00BB57FE"/>
    <w:rsid w:val="00BE3677"/>
    <w:rsid w:val="00BF272A"/>
    <w:rsid w:val="00BF6662"/>
    <w:rsid w:val="00C35EDA"/>
    <w:rsid w:val="00C4409F"/>
    <w:rsid w:val="00C66CAF"/>
    <w:rsid w:val="00C75E40"/>
    <w:rsid w:val="00C9489B"/>
    <w:rsid w:val="00CA07D4"/>
    <w:rsid w:val="00CA493E"/>
    <w:rsid w:val="00CB5AA3"/>
    <w:rsid w:val="00CC482D"/>
    <w:rsid w:val="00CD6F71"/>
    <w:rsid w:val="00CF25EB"/>
    <w:rsid w:val="00CF559B"/>
    <w:rsid w:val="00D15120"/>
    <w:rsid w:val="00D1717C"/>
    <w:rsid w:val="00D26621"/>
    <w:rsid w:val="00D32DFC"/>
    <w:rsid w:val="00D34E03"/>
    <w:rsid w:val="00D46FA8"/>
    <w:rsid w:val="00D61867"/>
    <w:rsid w:val="00D85EC0"/>
    <w:rsid w:val="00DE6AD0"/>
    <w:rsid w:val="00DE6B56"/>
    <w:rsid w:val="00E315F1"/>
    <w:rsid w:val="00E34BA4"/>
    <w:rsid w:val="00E45E9C"/>
    <w:rsid w:val="00E46954"/>
    <w:rsid w:val="00E54957"/>
    <w:rsid w:val="00E75D25"/>
    <w:rsid w:val="00E86D75"/>
    <w:rsid w:val="00E9496E"/>
    <w:rsid w:val="00EA4683"/>
    <w:rsid w:val="00EB1136"/>
    <w:rsid w:val="00EF4D25"/>
    <w:rsid w:val="00EF589E"/>
    <w:rsid w:val="00F25978"/>
    <w:rsid w:val="00F33363"/>
    <w:rsid w:val="00F40041"/>
    <w:rsid w:val="00F47156"/>
    <w:rsid w:val="00F52395"/>
    <w:rsid w:val="00F57B3D"/>
    <w:rsid w:val="00F600F9"/>
    <w:rsid w:val="00F60F4B"/>
    <w:rsid w:val="00F9721A"/>
    <w:rsid w:val="00FB3C1F"/>
    <w:rsid w:val="00FD2F8A"/>
    <w:rsid w:val="00FE2DA8"/>
    <w:rsid w:val="00FF2C47"/>
    <w:rsid w:val="00FF2E7C"/>
    <w:rsid w:val="00FF7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9D6A3"/>
  <w15:docId w15:val="{486B3A37-7F0E-4164-A7CC-89A09442F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A9F"/>
  </w:style>
  <w:style w:type="paragraph" w:styleId="Heading3">
    <w:name w:val="heading 3"/>
    <w:basedOn w:val="Normal"/>
    <w:next w:val="Normal"/>
    <w:link w:val="Heading3Char"/>
    <w:qFormat/>
    <w:rsid w:val="00005C91"/>
    <w:pPr>
      <w:keepNext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368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49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96E"/>
  </w:style>
  <w:style w:type="paragraph" w:styleId="Footer">
    <w:name w:val="footer"/>
    <w:basedOn w:val="Normal"/>
    <w:link w:val="FooterChar"/>
    <w:uiPriority w:val="99"/>
    <w:unhideWhenUsed/>
    <w:rsid w:val="00E9496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96E"/>
  </w:style>
  <w:style w:type="character" w:customStyle="1" w:styleId="Heading3Char">
    <w:name w:val="Heading 3 Char"/>
    <w:basedOn w:val="DefaultParagraphFont"/>
    <w:link w:val="Heading3"/>
    <w:rsid w:val="00005C91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oulia\Desktop\ioulia%20desktop\Letter_E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B8D0F-1FB9-4501-B509-A53FDD58B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Letter_EL</Template>
  <TotalTime>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ioulia</dc:creator>
  <cp:lastModifiedBy>ΔΗΜΗΤΡΗΣ ΠΕΤΡΙΔΗΣ</cp:lastModifiedBy>
  <cp:revision>2</cp:revision>
  <cp:lastPrinted>2016-10-27T06:17:00Z</cp:lastPrinted>
  <dcterms:created xsi:type="dcterms:W3CDTF">2026-08-18T12:37:00Z</dcterms:created>
  <dcterms:modified xsi:type="dcterms:W3CDTF">2026-08-18T12:37:00Z</dcterms:modified>
</cp:coreProperties>
</file>